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B0E" w:rsidRPr="00FE2CFC" w:rsidRDefault="007945A2">
      <w:pPr>
        <w:pStyle w:val="Textbody"/>
        <w:spacing w:line="240" w:lineRule="auto"/>
        <w:jc w:val="center"/>
        <w:rPr>
          <w:rFonts w:hint="eastAsia"/>
          <w:lang w:val="ru-RU"/>
        </w:rPr>
      </w:pPr>
      <w:bookmarkStart w:id="0" w:name="_GoBack"/>
      <w:bookmarkEnd w:id="0"/>
      <w:r>
        <w:rPr>
          <w:rFonts w:ascii="Times New Roman" w:hAnsi="Times New Roman"/>
          <w:color w:val="323232"/>
          <w:sz w:val="28"/>
          <w:szCs w:val="28"/>
          <w:lang w:val="ru-RU"/>
        </w:rPr>
        <w:t>АНКЕТА</w:t>
      </w:r>
      <w:r>
        <w:rPr>
          <w:rFonts w:ascii="Times New Roman" w:hAnsi="Times New Roman"/>
          <w:color w:val="323232"/>
          <w:sz w:val="28"/>
          <w:szCs w:val="28"/>
          <w:lang w:val="ru-RU"/>
        </w:rPr>
        <w:br/>
      </w:r>
      <w:r>
        <w:rPr>
          <w:rFonts w:ascii="Times New Roman" w:hAnsi="Times New Roman"/>
          <w:color w:val="323232"/>
          <w:sz w:val="28"/>
          <w:szCs w:val="28"/>
          <w:lang w:val="ru-RU"/>
        </w:rPr>
        <w:t xml:space="preserve">для опроса заявителей-получателей государственных услуг, а также заинтересованных лиц о качестве предоставления министерством здравоохранения Нижегородской области </w:t>
      </w:r>
      <w:r>
        <w:rPr>
          <w:rFonts w:ascii="Times New Roman" w:hAnsi="Times New Roman"/>
          <w:color w:val="323232"/>
          <w:sz w:val="28"/>
          <w:szCs w:val="28"/>
          <w:lang w:val="ru-RU"/>
        </w:rPr>
        <w:t>государственной услуги по лицензированию</w:t>
      </w:r>
    </w:p>
    <w:p w:rsidR="00677B0E" w:rsidRPr="00FE2CFC" w:rsidRDefault="007945A2">
      <w:pPr>
        <w:pStyle w:val="Textbody"/>
        <w:spacing w:line="240" w:lineRule="auto"/>
        <w:jc w:val="center"/>
        <w:rPr>
          <w:rFonts w:hint="eastAsia"/>
          <w:lang w:val="ru-RU"/>
        </w:rPr>
      </w:pPr>
      <w:r>
        <w:rPr>
          <w:rFonts w:ascii="Times New Roman" w:hAnsi="Times New Roman"/>
          <w:color w:val="323232"/>
          <w:sz w:val="28"/>
          <w:szCs w:val="28"/>
          <w:lang w:val="ru-RU"/>
        </w:rPr>
        <w:t>(заполненные анкеты необходимо направлять в министерство здравоохранения Нижегородской области по электронной почте:</w:t>
      </w:r>
      <w:r>
        <w:rPr>
          <w:rFonts w:ascii="Times New Roman" w:hAnsi="Times New Roman"/>
          <w:color w:val="323232"/>
          <w:sz w:val="28"/>
          <w:szCs w:val="28"/>
        </w:rPr>
        <w:t> </w:t>
      </w:r>
      <w:hyperlink r:id="rId7" w:history="1">
        <w:r>
          <w:t>l</w:t>
        </w:r>
      </w:hyperlink>
      <w:r>
        <w:rPr>
          <w:rFonts w:ascii="Times New Roman" w:hAnsi="Times New Roman"/>
          <w:color w:val="135DB1"/>
          <w:sz w:val="28"/>
          <w:szCs w:val="28"/>
        </w:rPr>
        <w:t>icens</w:t>
      </w:r>
      <w:r>
        <w:rPr>
          <w:rFonts w:ascii="Times New Roman" w:hAnsi="Times New Roman"/>
          <w:color w:val="135DB1"/>
          <w:sz w:val="28"/>
          <w:szCs w:val="28"/>
          <w:lang w:val="ru-RU"/>
        </w:rPr>
        <w:t>2009@</w:t>
      </w:r>
      <w:r>
        <w:rPr>
          <w:rFonts w:ascii="Times New Roman" w:hAnsi="Times New Roman"/>
          <w:color w:val="135DB1"/>
          <w:sz w:val="28"/>
          <w:szCs w:val="28"/>
        </w:rPr>
        <w:t>yandex</w:t>
      </w:r>
      <w:r>
        <w:rPr>
          <w:rFonts w:ascii="Times New Roman" w:hAnsi="Times New Roman"/>
          <w:color w:val="135DB1"/>
          <w:sz w:val="28"/>
          <w:szCs w:val="28"/>
          <w:lang w:val="ru-RU"/>
        </w:rPr>
        <w:t>.</w:t>
      </w:r>
      <w:r>
        <w:rPr>
          <w:rFonts w:ascii="Times New Roman" w:hAnsi="Times New Roman"/>
          <w:color w:val="135DB1"/>
          <w:sz w:val="28"/>
          <w:szCs w:val="28"/>
        </w:rPr>
        <w:t>ru</w:t>
      </w:r>
      <w:r>
        <w:rPr>
          <w:rFonts w:ascii="Times New Roman" w:hAnsi="Times New Roman"/>
          <w:color w:val="323232"/>
          <w:sz w:val="28"/>
          <w:szCs w:val="28"/>
          <w:lang w:val="ru-RU"/>
        </w:rPr>
        <w:t>)</w:t>
      </w:r>
    </w:p>
    <w:p w:rsidR="00677B0E" w:rsidRPr="00FE2CFC" w:rsidRDefault="007945A2">
      <w:pPr>
        <w:pStyle w:val="Textbody"/>
        <w:jc w:val="center"/>
        <w:rPr>
          <w:rFonts w:hint="eastAsia"/>
          <w:lang w:val="ru-RU"/>
        </w:rPr>
      </w:pPr>
      <w:r>
        <w:rPr>
          <w:rFonts w:ascii="Times New Roman" w:hAnsi="Times New Roman"/>
          <w:color w:val="323232"/>
          <w:sz w:val="28"/>
          <w:szCs w:val="28"/>
        </w:rPr>
        <w:t> 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Выберите услугу: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" w:name="edit-submitted-service-type-1"/>
      <w:bookmarkEnd w:id="1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лицензир</w:t>
      </w:r>
      <w:r>
        <w:rPr>
          <w:rFonts w:ascii="Times New Roman" w:hAnsi="Times New Roman"/>
          <w:sz w:val="28"/>
          <w:szCs w:val="28"/>
          <w:lang w:val="ru-RU"/>
        </w:rPr>
        <w:t xml:space="preserve">ование медицинской деятельности </w:t>
      </w:r>
      <w:r>
        <w:rPr>
          <w:rFonts w:ascii="Times New Roman" w:hAnsi="Times New Roman"/>
          <w:color w:val="323232"/>
          <w:sz w:val="28"/>
          <w:szCs w:val="28"/>
          <w:lang w:val="ru-RU"/>
        </w:rPr>
        <w:t xml:space="preserve">медицинской деятельности (за исключением указанной деятельности, осуществляемой медицинскими организациями и другими </w:t>
      </w:r>
      <w:proofErr w:type="gramStart"/>
      <w:r>
        <w:rPr>
          <w:rFonts w:ascii="Times New Roman" w:hAnsi="Times New Roman"/>
          <w:color w:val="323232"/>
          <w:sz w:val="28"/>
          <w:szCs w:val="28"/>
          <w:lang w:val="ru-RU"/>
        </w:rPr>
        <w:t>организациями</w:t>
      </w:r>
      <w:proofErr w:type="gramEnd"/>
      <w:r>
        <w:rPr>
          <w:rFonts w:ascii="Times New Roman" w:hAnsi="Times New Roman"/>
          <w:color w:val="323232"/>
          <w:sz w:val="28"/>
          <w:szCs w:val="28"/>
          <w:lang w:val="ru-RU"/>
        </w:rPr>
        <w:t xml:space="preserve"> входящими в частную систему здравоохранения, на территории инновационного центра "</w:t>
      </w:r>
      <w:proofErr w:type="spellStart"/>
      <w:r>
        <w:rPr>
          <w:rFonts w:ascii="Times New Roman" w:hAnsi="Times New Roman"/>
          <w:color w:val="323232"/>
          <w:sz w:val="28"/>
          <w:szCs w:val="28"/>
          <w:lang w:val="ru-RU"/>
        </w:rPr>
        <w:t>Сколково</w:t>
      </w:r>
      <w:proofErr w:type="spellEnd"/>
      <w:r>
        <w:rPr>
          <w:rFonts w:ascii="Times New Roman" w:hAnsi="Times New Roman"/>
          <w:color w:val="323232"/>
          <w:sz w:val="28"/>
          <w:szCs w:val="28"/>
          <w:lang w:val="ru-RU"/>
        </w:rPr>
        <w:t>").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" w:name="edit-submitted-service-type-2"/>
      <w:bookmarkEnd w:id="2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лицензирование фармацевтической деятельности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" w:name="edit-submitted-service-type-3"/>
      <w:bookmarkEnd w:id="3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 xml:space="preserve">лицензирование деятельности по обороту наркотических средств, психотропных веществ и их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прекурсоров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культивированию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наркосодержащих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растений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Наименование организации:</w:t>
      </w:r>
      <w:bookmarkStart w:id="4" w:name="edit-submitted-org"/>
      <w:bookmarkEnd w:id="4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Ф.И.О.:</w:t>
      </w:r>
      <w:bookmarkStart w:id="5" w:name="edit-submitted-fio"/>
      <w:bookmarkEnd w:id="5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1. Сроки предоставления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услуги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1. Соблюдаются ли сроки предоставления услуги: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6" w:name="edit-submitted-g1-f1-1"/>
      <w:bookmarkEnd w:id="6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соблюдаются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7" w:name="edit-submitted-g1-f1-2"/>
      <w:bookmarkEnd w:id="7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не соблюдаются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2. Фактические (реальные) сроки предоставления услуги:</w:t>
      </w:r>
      <w:bookmarkStart w:id="8" w:name="edit-submitted-g1-f2"/>
      <w:bookmarkEnd w:id="8"/>
    </w:p>
    <w:p w:rsidR="00677B0E" w:rsidRDefault="007945A2">
      <w:pPr>
        <w:pStyle w:val="Textbody"/>
        <w:spacing w:after="0" w:line="285" w:lineRule="atLeast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>(промежуток времени от обращения (подачи заявления о предоставлении/переоформлении лицензии, о прекращении дейс</w:t>
      </w:r>
      <w:r>
        <w:rPr>
          <w:rFonts w:ascii="Times New Roman" w:hAnsi="Times New Roman"/>
          <w:sz w:val="28"/>
          <w:szCs w:val="28"/>
          <w:lang w:val="ru-RU"/>
        </w:rPr>
        <w:t>твия лицензии, о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ru-RU"/>
        </w:rPr>
        <w:t>педосавлении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копии/дубликата лицензии) до получения конечного результата (оказания услуги)</w:t>
      </w:r>
      <w:proofErr w:type="gramEnd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3. Удовлетворены ли Вы временем, прошедшим от момента подачи заявления на предоставление услуги до момента получения результата (лицензии):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9" w:name="edit-submitted-g1-f3-1"/>
      <w:bookmarkEnd w:id="9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да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0" w:name="edit-submitted-g1-f3-2"/>
      <w:bookmarkEnd w:id="10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нет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jc w:val="both"/>
        <w:rPr>
          <w:rFonts w:hint="eastAsia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4. Затребование для получения услуги с заявителя документов, не предусмотренных нормативными правовыми актами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1" w:name="edit-submitted-g2-f4-1"/>
      <w:bookmarkEnd w:id="11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да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2" w:name="edit-submitted-g2-f4-2"/>
      <w:bookmarkEnd w:id="12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нет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если да, укажите какие:</w:t>
      </w:r>
      <w:bookmarkStart w:id="13" w:name="edit-submitted-g2-f4-2-1"/>
      <w:bookmarkEnd w:id="13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77B0E" w:rsidRDefault="007945A2">
      <w:pPr>
        <w:pStyle w:val="Textbody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5. Необходимость повторного обращения заявителя за предоставлением услуги: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4" w:name="edit-submitted-g3-f5-1"/>
      <w:bookmarkEnd w:id="14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да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5" w:name="edit-submitted-g3-f5-2"/>
      <w:bookmarkEnd w:id="15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нет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lastRenderedPageBreak/>
        <w:t>Укажите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в</w:t>
      </w:r>
      <w:r>
        <w:rPr>
          <w:rFonts w:ascii="Times New Roman" w:hAnsi="Times New Roman"/>
          <w:sz w:val="28"/>
          <w:szCs w:val="28"/>
          <w:lang w:val="ru-RU"/>
        </w:rPr>
        <w:t xml:space="preserve"> каких случаях:</w:t>
      </w:r>
      <w:bookmarkStart w:id="16" w:name="edit-submitted-g3-f5-2-1"/>
      <w:bookmarkEnd w:id="16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6. Соответствуют ли, по Вашему мнению, проводимые в рамках оказания услуги процедуры нормативным правовым актам, в соответствии с которыми эта услуга оказывается: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7" w:name="edit-submitted-g3-f6-1"/>
      <w:bookmarkEnd w:id="17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Да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18" w:name="edit-submitted-g3-f6-2"/>
      <w:bookmarkEnd w:id="18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Нет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если нет, укажите, что именно не соответствует:</w:t>
      </w: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bookmarkStart w:id="19" w:name="edit-submitted-g3-f6-2-1"/>
      <w:bookmarkEnd w:id="19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 xml:space="preserve">7.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Информация о допускаемых нарушениях государственного органа при предоставлении услуги:</w:t>
      </w: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bookmarkStart w:id="20" w:name="edit-submitted-g3-f7"/>
      <w:bookmarkEnd w:id="20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bookmarkStart w:id="21" w:name="edit-submitted-g4-f8"/>
      <w:bookmarkEnd w:id="21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8. Качество и доступность предоставления услуги по лицензированию медицинской деятельности</w:t>
      </w: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(поставьте оценку по пятибалльной шкале:</w:t>
      </w:r>
      <w:r>
        <w:rPr>
          <w:rFonts w:ascii="Times New Roman" w:hAnsi="Times New Roman"/>
          <w:sz w:val="28"/>
          <w:szCs w:val="28"/>
          <w:lang w:val="ru-RU"/>
        </w:rPr>
        <w:br/>
      </w:r>
      <w:r>
        <w:rPr>
          <w:rFonts w:ascii="Times New Roman" w:hAnsi="Times New Roman"/>
          <w:sz w:val="28"/>
          <w:szCs w:val="28"/>
          <w:lang w:val="ru-RU"/>
        </w:rPr>
        <w:t>1 – очень плохо, 2 – плохо, 3 – у</w:t>
      </w:r>
      <w:r>
        <w:rPr>
          <w:rFonts w:ascii="Times New Roman" w:hAnsi="Times New Roman"/>
          <w:sz w:val="28"/>
          <w:szCs w:val="28"/>
          <w:lang w:val="ru-RU"/>
        </w:rPr>
        <w:t>довлетворительно, 4 – хорошо, 5 – очень хорошо)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r>
        <w:rPr>
          <w:rStyle w:val="StrongEmphasis"/>
          <w:lang w:val="ru-RU"/>
        </w:rPr>
        <w:lastRenderedPageBreak/>
        <w:t>9</w:t>
      </w:r>
      <w:r>
        <w:rPr>
          <w:rStyle w:val="StrongEmphasis"/>
          <w:rFonts w:ascii="Times New Roman" w:hAnsi="Times New Roman"/>
          <w:sz w:val="28"/>
          <w:szCs w:val="28"/>
          <w:lang w:val="ru-RU"/>
        </w:rPr>
        <w:t>. Доступность информации о порядке предоставления услуги: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9.1. Доступность информации о порядке предоставления услуги по телефону: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2" w:name="edit-submitted-g5-f10-1"/>
      <w:bookmarkEnd w:id="22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1 – очень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3" w:name="edit-submitted-g5-f10-2"/>
      <w:bookmarkEnd w:id="23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2 –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4" w:name="edit-submitted-g5-f10-3"/>
      <w:bookmarkEnd w:id="24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3 – удовлетворительно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5" w:name="edit-submitted-g5-f10-4"/>
      <w:bookmarkEnd w:id="25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4 –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6" w:name="edit-submitted-g5-f10-5"/>
      <w:bookmarkEnd w:id="26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 xml:space="preserve">5 – </w:t>
      </w:r>
      <w:r>
        <w:rPr>
          <w:rFonts w:ascii="Times New Roman" w:hAnsi="Times New Roman"/>
          <w:sz w:val="28"/>
          <w:szCs w:val="28"/>
          <w:lang w:val="ru-RU"/>
        </w:rPr>
        <w:t>очень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9.2. Доступность информации о порядке предоставления услуги посредством информационного сайта: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7" w:name="edit-submitted-g5-f11-1"/>
      <w:bookmarkEnd w:id="27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1 – очень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8" w:name="edit-submitted-g5-f11-2"/>
      <w:bookmarkEnd w:id="28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2 –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29" w:name="edit-submitted-g5-f11-3"/>
      <w:bookmarkEnd w:id="29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3 – удовлетворительно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0" w:name="edit-submitted-g5-f11-4"/>
      <w:bookmarkEnd w:id="30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4 –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1" w:name="edit-submitted-g5-f11-5"/>
      <w:bookmarkEnd w:id="31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5 – очень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9.3. Доступность информации о порядке предоставления услуги </w:t>
      </w:r>
      <w:r>
        <w:rPr>
          <w:rFonts w:ascii="Times New Roman" w:hAnsi="Times New Roman"/>
          <w:sz w:val="28"/>
          <w:szCs w:val="28"/>
          <w:lang w:val="ru-RU"/>
        </w:rPr>
        <w:t>письменно по запросу (обращению):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2" w:name="edit-submitted-g5-f12-1"/>
      <w:bookmarkEnd w:id="32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1 – очень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3" w:name="edit-submitted-g5-f12-2"/>
      <w:bookmarkEnd w:id="33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2 –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4" w:name="edit-submitted-g5-f12-3"/>
      <w:bookmarkEnd w:id="34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3 – удовлетворительно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5" w:name="edit-submitted-g5-f12-4"/>
      <w:bookmarkEnd w:id="35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4 –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6" w:name="edit-submitted-g5-f12-5"/>
      <w:bookmarkEnd w:id="36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5 – очень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10. Полнота и понятность представленной информации: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7" w:name="edit-submitted-g5-f14-1"/>
      <w:bookmarkEnd w:id="37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1 – очень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8" w:name="edit-submitted-g5-f14-2"/>
      <w:bookmarkEnd w:id="38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2 –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39" w:name="edit-submitted-g5-f14-3"/>
      <w:bookmarkEnd w:id="39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3 – удовлетворительно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0" w:name="edit-submitted-g5-f14-4"/>
      <w:bookmarkEnd w:id="40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4 –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1" w:name="edit-submitted-g5-f14-5"/>
      <w:bookmarkEnd w:id="41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 xml:space="preserve">5 – очень </w:t>
      </w:r>
      <w:r>
        <w:rPr>
          <w:rFonts w:ascii="Times New Roman" w:hAnsi="Times New Roman"/>
          <w:sz w:val="28"/>
          <w:szCs w:val="28"/>
          <w:lang w:val="ru-RU"/>
        </w:rPr>
        <w:t>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11. Средняя оценка доступности и комфортности получения услуги: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2" w:name="edit-submitted-g5-f15-1"/>
      <w:bookmarkEnd w:id="42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1 – очень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3" w:name="edit-submitted-g5-f15-2"/>
      <w:bookmarkEnd w:id="43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2 – плохо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4" w:name="edit-submitted-g5-f15-3"/>
      <w:bookmarkEnd w:id="44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3 – удовлетворительно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5" w:name="edit-submitted-g5-f15-4"/>
      <w:bookmarkEnd w:id="45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4 –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6" w:name="edit-submitted-g5-f15-5"/>
      <w:bookmarkEnd w:id="46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5 – очень хорошо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12. Предложения по повышению эффективности качества предоставления услуги по лицензированию медиц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инской деятельности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13. Вопросы (трудности), возникающие у заявителей при предоставлении/ переоформлении лицензии:</w:t>
      </w: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bookmarkStart w:id="47" w:name="edit-submitted-g6-f16"/>
      <w:bookmarkEnd w:id="47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14. Укажите мероприятия, которые, по Вашему мнению, могут повысить качество предоставления услуги по предоставлению/переоформлению лиц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ензии:</w:t>
      </w: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  <w:bookmarkStart w:id="48" w:name="edit-submitted-g6-f17"/>
      <w:bookmarkEnd w:id="48"/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 xml:space="preserve">15. Знаете ли Вы. что информация о выданных лицензиях размещена на официальном сайте министерства здравоохранения Нижегородской области и </w:t>
      </w:r>
      <w:proofErr w:type="spellStart"/>
      <w:proofErr w:type="gramStart"/>
      <w:r>
        <w:rPr>
          <w:rFonts w:ascii="Times New Roman" w:hAnsi="Times New Roman"/>
          <w:b/>
          <w:bCs/>
          <w:sz w:val="28"/>
          <w:szCs w:val="28"/>
          <w:lang w:val="ru-RU"/>
        </w:rPr>
        <w:t>и</w:t>
      </w:r>
      <w:proofErr w:type="spellEnd"/>
      <w:proofErr w:type="gram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на официальном сайте Росздравнадзора?: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49" w:name="edit-submitted-g7-f20-1"/>
      <w:bookmarkEnd w:id="49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Да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rPr>
          <w:rFonts w:hint="eastAsia"/>
          <w:lang w:val="ru-RU"/>
        </w:rPr>
      </w:pPr>
      <w:bookmarkStart w:id="50" w:name="edit-submitted-g7-f20-2"/>
      <w:bookmarkEnd w:id="50"/>
      <w:r>
        <w:rPr>
          <w:rFonts w:ascii="Times New Roman" w:hAnsi="Times New Roman"/>
          <w:sz w:val="28"/>
          <w:szCs w:val="28"/>
        </w:rPr>
        <w:lastRenderedPageBreak/>
        <w:t> </w:t>
      </w:r>
      <w:r>
        <w:rPr>
          <w:rFonts w:ascii="Times New Roman" w:hAnsi="Times New Roman"/>
          <w:sz w:val="28"/>
          <w:szCs w:val="28"/>
          <w:lang w:val="ru-RU"/>
        </w:rPr>
        <w:t>Нет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 w:line="285" w:lineRule="atLeast"/>
        <w:rPr>
          <w:rFonts w:hint="eastAsia"/>
          <w:lang w:val="ru-RU"/>
        </w:rPr>
      </w:pP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Pr="00FE2CFC" w:rsidRDefault="007945A2">
      <w:pPr>
        <w:pStyle w:val="Textbody"/>
        <w:spacing w:after="0"/>
        <w:jc w:val="both"/>
        <w:rPr>
          <w:rFonts w:hint="eastAsia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 xml:space="preserve">16. Знаете ли Вы на официальном сайте министерства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здравоохранения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Нмжегородской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области </w:t>
      </w:r>
      <w:r>
        <w:rPr>
          <w:rFonts w:ascii="Times New Roman" w:hAnsi="Times New Roman"/>
          <w:b/>
          <w:bCs/>
          <w:sz w:val="28"/>
          <w:szCs w:val="28"/>
        </w:rPr>
        <w:t>http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://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zdrav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>-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nn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ru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размещены формы документов, необходимых для предоставления/переоформления лицензии, а также образцы их заполнения?:</w:t>
      </w:r>
    </w:p>
    <w:p w:rsidR="00000000" w:rsidRPr="00FE2CFC" w:rsidRDefault="007945A2">
      <w:pPr>
        <w:rPr>
          <w:rFonts w:hint="eastAsia"/>
          <w:szCs w:val="21"/>
          <w:lang w:val="ru-RU"/>
        </w:rPr>
        <w:sectPr w:rsidR="00000000" w:rsidRPr="00FE2CFC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</w:rPr>
      </w:pPr>
      <w:bookmarkStart w:id="51" w:name="edit-submitted-g7-f21-1"/>
      <w:bookmarkEnd w:id="51"/>
      <w:r>
        <w:rPr>
          <w:rFonts w:ascii="Times New Roman" w:hAnsi="Times New Roman"/>
          <w:sz w:val="28"/>
          <w:szCs w:val="28"/>
        </w:rPr>
        <w:lastRenderedPageBreak/>
        <w:t> </w:t>
      </w:r>
      <w:proofErr w:type="spellStart"/>
      <w:r>
        <w:rPr>
          <w:rFonts w:ascii="Times New Roman" w:hAnsi="Times New Roman"/>
          <w:sz w:val="28"/>
          <w:szCs w:val="28"/>
        </w:rPr>
        <w:t>Да</w:t>
      </w:r>
      <w:proofErr w:type="spellEnd"/>
    </w:p>
    <w:p w:rsidR="00000000" w:rsidRDefault="007945A2">
      <w:pPr>
        <w:rPr>
          <w:rFonts w:hint="eastAsia"/>
          <w:szCs w:val="21"/>
        </w:rPr>
        <w:sectPr w:rsidR="00000000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7945A2">
      <w:pPr>
        <w:pStyle w:val="Textbody"/>
        <w:spacing w:after="0"/>
        <w:rPr>
          <w:rFonts w:ascii="Times New Roman" w:hAnsi="Times New Roman"/>
          <w:sz w:val="28"/>
          <w:szCs w:val="28"/>
        </w:rPr>
      </w:pPr>
      <w:bookmarkStart w:id="52" w:name="edit-submitted-g7-f21-2"/>
      <w:bookmarkEnd w:id="52"/>
      <w:r>
        <w:rPr>
          <w:rFonts w:ascii="Times New Roman" w:hAnsi="Times New Roman"/>
          <w:sz w:val="28"/>
          <w:szCs w:val="28"/>
        </w:rPr>
        <w:lastRenderedPageBreak/>
        <w:t> </w:t>
      </w:r>
      <w:proofErr w:type="spellStart"/>
      <w:r>
        <w:rPr>
          <w:rFonts w:ascii="Times New Roman" w:hAnsi="Times New Roman"/>
          <w:sz w:val="28"/>
          <w:szCs w:val="28"/>
        </w:rPr>
        <w:t>Нет</w:t>
      </w:r>
      <w:proofErr w:type="spellEnd"/>
    </w:p>
    <w:p w:rsidR="00000000" w:rsidRDefault="007945A2">
      <w:pPr>
        <w:rPr>
          <w:rFonts w:hint="eastAsia"/>
          <w:szCs w:val="21"/>
        </w:rPr>
        <w:sectPr w:rsidR="00000000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Textbody"/>
        <w:spacing w:after="0"/>
        <w:rPr>
          <w:rFonts w:ascii="Times New Roman" w:hAnsi="Times New Roman"/>
          <w:sz w:val="28"/>
          <w:szCs w:val="28"/>
        </w:rPr>
      </w:pPr>
    </w:p>
    <w:p w:rsidR="00000000" w:rsidRDefault="007945A2">
      <w:pPr>
        <w:rPr>
          <w:rFonts w:hint="eastAsia"/>
          <w:szCs w:val="21"/>
        </w:rPr>
        <w:sectPr w:rsidR="00000000">
          <w:type w:val="continuous"/>
          <w:pgSz w:w="12240" w:h="15840"/>
          <w:pgMar w:top="1134" w:right="1131" w:bottom="850" w:left="1134" w:header="720" w:footer="720" w:gutter="0"/>
          <w:cols w:space="720"/>
        </w:sectPr>
      </w:pPr>
    </w:p>
    <w:p w:rsidR="00677B0E" w:rsidRDefault="00677B0E">
      <w:pPr>
        <w:pStyle w:val="Standard"/>
        <w:jc w:val="right"/>
        <w:rPr>
          <w:rFonts w:hint="eastAsia"/>
          <w:sz w:val="30"/>
          <w:szCs w:val="30"/>
          <w:lang w:val="ru-RU"/>
        </w:rPr>
      </w:pPr>
    </w:p>
    <w:p w:rsidR="00677B0E" w:rsidRDefault="00677B0E">
      <w:pPr>
        <w:pStyle w:val="Standard"/>
        <w:jc w:val="right"/>
        <w:rPr>
          <w:rFonts w:hint="eastAsia"/>
          <w:sz w:val="30"/>
          <w:szCs w:val="30"/>
          <w:lang w:val="ru-RU"/>
        </w:rPr>
      </w:pPr>
    </w:p>
    <w:sectPr w:rsidR="00677B0E">
      <w:type w:val="continuous"/>
      <w:pgSz w:w="12240" w:h="15840"/>
      <w:pgMar w:top="1134" w:right="1131" w:bottom="85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5A2" w:rsidRDefault="007945A2">
      <w:pPr>
        <w:rPr>
          <w:rFonts w:hint="eastAsia"/>
        </w:rPr>
      </w:pPr>
      <w:r>
        <w:separator/>
      </w:r>
    </w:p>
  </w:endnote>
  <w:endnote w:type="continuationSeparator" w:id="0">
    <w:p w:rsidR="007945A2" w:rsidRDefault="007945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5A2" w:rsidRDefault="007945A2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7945A2" w:rsidRDefault="007945A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77B0E"/>
    <w:rsid w:val="00677B0E"/>
    <w:rsid w:val="007945A2"/>
    <w:rsid w:val="00FE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kern w:val="3"/>
        <w:sz w:val="24"/>
        <w:szCs w:val="24"/>
        <w:lang w:val="en-US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Heading"/>
    <w:next w:val="Textbody"/>
    <w:pPr>
      <w:outlineLvl w:val="0"/>
    </w:pPr>
    <w:rPr>
      <w:rFonts w:ascii="Liberation Serif" w:eastAsia="NSimSun" w:hAnsi="Liberation Serif" w:cs="Lucida Sans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q">
    <w:name w:val="q"/>
  </w:style>
  <w:style w:type="character" w:customStyle="1" w:styleId="StrongEmphasis">
    <w:name w:val="Strong Emphasis"/>
    <w:rPr>
      <w:b/>
      <w:bCs/>
    </w:rPr>
  </w:style>
  <w:style w:type="character" w:customStyle="1" w:styleId="NumberingSymbols">
    <w:name w:val="Numbering Symbols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kern w:val="3"/>
        <w:sz w:val="24"/>
        <w:szCs w:val="24"/>
        <w:lang w:val="en-US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Heading"/>
    <w:next w:val="Textbody"/>
    <w:pPr>
      <w:outlineLvl w:val="0"/>
    </w:pPr>
    <w:rPr>
      <w:rFonts w:ascii="Liberation Serif" w:eastAsia="NSimSun" w:hAnsi="Liberation Serif" w:cs="Lucida Sans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q">
    <w:name w:val="q"/>
  </w:style>
  <w:style w:type="character" w:customStyle="1" w:styleId="StrongEmphasis">
    <w:name w:val="Strong Emphasis"/>
    <w:rPr>
      <w:b/>
      <w:bCs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.y.savina@adm.khv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Исаева Евгения Павловна</cp:lastModifiedBy>
  <cp:revision>2</cp:revision>
  <dcterms:created xsi:type="dcterms:W3CDTF">2020-12-14T10:14:00Z</dcterms:created>
  <dcterms:modified xsi:type="dcterms:W3CDTF">2020-12-14T10:14:00Z</dcterms:modified>
</cp:coreProperties>
</file>